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4E" w:rsidRDefault="007C464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7C464E" w:rsidRDefault="007C464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C464E" w:rsidRDefault="007C464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464E" w:rsidRPr="006B1CEA" w:rsidRDefault="007C464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7C464E" w:rsidRPr="00304935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C464E" w:rsidRPr="00304935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12.05.20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Футбольные финты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304935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12.05.20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Футбольные финты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304935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14.05.20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Нарушения правил. Желтая и красная карточки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304935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14.05</w:t>
            </w:r>
            <w:bookmarkStart w:id="0" w:name="_GoBack"/>
            <w:bookmarkEnd w:id="0"/>
            <w:r w:rsidRPr="00304935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7C464E" w:rsidRPr="00304935" w:rsidRDefault="007C464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9660C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Нарушения правил. Желтая и красная карточки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304935" w:rsidRDefault="007C464E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93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Default="007C464E" w:rsidP="008A53D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7C464E" w:rsidRDefault="007C464E" w:rsidP="008A53D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C464E" w:rsidRDefault="007C464E" w:rsidP="008A53D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464E" w:rsidRPr="006B1CEA" w:rsidRDefault="007C464E" w:rsidP="008A53D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11.05.20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Комплексные упражнения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11.05.20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Комплексные упражнения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13.05.20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Развитие ловкости</w:t>
            </w:r>
          </w:p>
          <w:p w:rsidR="007C464E" w:rsidRPr="00832A3E" w:rsidRDefault="007C464E" w:rsidP="00B30C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13.05.20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Комплексные упражнения 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15.05.20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Развитие ловкости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C464E" w:rsidRPr="00832A3E" w:rsidTr="00B30C7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15.05.20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Развитие ловкости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C464E" w:rsidRPr="00832A3E" w:rsidRDefault="007C464E" w:rsidP="00B30C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A3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7C464E" w:rsidRPr="00380043" w:rsidRDefault="007C464E" w:rsidP="008A53D5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C464E" w:rsidRPr="00380043" w:rsidRDefault="007C464E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7C464E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7D6"/>
    <w:rsid w:val="000678F3"/>
    <w:rsid w:val="00304935"/>
    <w:rsid w:val="00380043"/>
    <w:rsid w:val="00460B55"/>
    <w:rsid w:val="004F72C9"/>
    <w:rsid w:val="00663C49"/>
    <w:rsid w:val="00680F1E"/>
    <w:rsid w:val="006B1CEA"/>
    <w:rsid w:val="006C63AB"/>
    <w:rsid w:val="007C464E"/>
    <w:rsid w:val="007C4F0B"/>
    <w:rsid w:val="007D24DC"/>
    <w:rsid w:val="00832A3E"/>
    <w:rsid w:val="008A53D5"/>
    <w:rsid w:val="008C2A4D"/>
    <w:rsid w:val="009660CE"/>
    <w:rsid w:val="00A94342"/>
    <w:rsid w:val="00AA1B29"/>
    <w:rsid w:val="00B30C70"/>
    <w:rsid w:val="00C30518"/>
    <w:rsid w:val="00C96F16"/>
    <w:rsid w:val="00CE497C"/>
    <w:rsid w:val="00D34C20"/>
    <w:rsid w:val="00E316BD"/>
    <w:rsid w:val="00ED285C"/>
    <w:rsid w:val="00F101C9"/>
    <w:rsid w:val="00F40464"/>
    <w:rsid w:val="00F42908"/>
    <w:rsid w:val="00FD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378</Words>
  <Characters>2161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10</cp:revision>
  <dcterms:created xsi:type="dcterms:W3CDTF">2020-04-07T05:16:00Z</dcterms:created>
  <dcterms:modified xsi:type="dcterms:W3CDTF">2020-05-07T13:25:00Z</dcterms:modified>
</cp:coreProperties>
</file>